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20" w:rsidRPr="00B302E6" w:rsidRDefault="00437020" w:rsidP="00B302E6">
      <w:pPr>
        <w:jc w:val="center"/>
        <w:rPr>
          <w:rFonts w:ascii="Times New Roman" w:hAnsi="Times New Roman"/>
          <w:b/>
          <w:sz w:val="34"/>
          <w:szCs w:val="34"/>
        </w:rPr>
      </w:pPr>
      <w:r w:rsidRPr="00B302E6">
        <w:rPr>
          <w:rFonts w:ascii="Times New Roman" w:hAnsi="Times New Roman"/>
          <w:b/>
          <w:sz w:val="34"/>
          <w:szCs w:val="34"/>
        </w:rPr>
        <w:t>Правила пожарной безопасности, когда вы находитесь дома</w:t>
      </w:r>
    </w:p>
    <w:p w:rsidR="00437020" w:rsidRDefault="00437020" w:rsidP="00B302E6">
      <w:pPr>
        <w:jc w:val="center"/>
      </w:pPr>
      <w:r w:rsidRPr="00B55E8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 " style="width:423pt;height:331.5pt;visibility:visible">
            <v:imagedata r:id="rId4" o:title=""/>
          </v:shape>
        </w:pict>
      </w:r>
    </w:p>
    <w:p w:rsidR="00437020" w:rsidRDefault="00437020" w:rsidP="00B302E6">
      <w:pPr>
        <w:jc w:val="center"/>
      </w:pPr>
    </w:p>
    <w:p w:rsidR="00437020" w:rsidRDefault="00437020" w:rsidP="00B302E6">
      <w:pPr>
        <w:jc w:val="center"/>
      </w:pPr>
      <w:r w:rsidRPr="00B55E8B">
        <w:rPr>
          <w:noProof/>
          <w:lang w:eastAsia="ru-RU"/>
        </w:rPr>
        <w:pict>
          <v:shape id="Рисунок 10" o:spid="_x0000_i1026" type="#_x0000_t75" alt="http://du-center.ru/images/ru_upload/1556604183_znat-pomnitsoblyudat.jpg" style="width:419.25pt;height:304.5pt;visibility:visible">
            <v:imagedata r:id="rId5" o:title=""/>
          </v:shape>
        </w:pict>
      </w:r>
    </w:p>
    <w:p w:rsidR="00437020" w:rsidRDefault="00437020" w:rsidP="00B302E6">
      <w:pPr>
        <w:jc w:val="center"/>
      </w:pPr>
      <w:r w:rsidRPr="00B55E8B">
        <w:rPr>
          <w:noProof/>
          <w:lang w:eastAsia="ru-RU"/>
        </w:rPr>
        <w:pict>
          <v:shape id="Рисунок 13" o:spid="_x0000_i1027" type="#_x0000_t75" alt="https://adm-np.ru/documents/258761/0/0_142217_ec1f5bd3_orig+-+%D0%BA%D0%BE%D0%BF%D0%B8%D1%8F+%282%29.png/d5305ef3-53a8-41b8-a578-f8764618e10c?t=1551354247090" style="width:461.25pt;height:266.25pt;visibility:visible">
            <v:imagedata r:id="rId6" o:title=""/>
          </v:shape>
        </w:pict>
      </w:r>
    </w:p>
    <w:p w:rsidR="00437020" w:rsidRDefault="00437020" w:rsidP="00B302E6">
      <w:pPr>
        <w:jc w:val="center"/>
      </w:pPr>
    </w:p>
    <w:p w:rsidR="00437020" w:rsidRPr="00455746" w:rsidRDefault="00437020" w:rsidP="00B302E6">
      <w:pPr>
        <w:jc w:val="center"/>
      </w:pPr>
      <w:r w:rsidRPr="00B55E8B">
        <w:rPr>
          <w:noProof/>
          <w:lang w:eastAsia="ru-RU"/>
        </w:rPr>
        <w:pict>
          <v:shape id="Рисунок 22" o:spid="_x0000_i1028" type="#_x0000_t75" alt="http://nklpis.ru/images/dat_1456829098668.jpg" style="width:466.5pt;height:575.25pt;visibility:visible">
            <v:imagedata r:id="rId7" o:title=""/>
          </v:shape>
        </w:pict>
      </w:r>
    </w:p>
    <w:sectPr w:rsidR="00437020" w:rsidRPr="00455746" w:rsidSect="001F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746"/>
    <w:rsid w:val="001F39F8"/>
    <w:rsid w:val="00437020"/>
    <w:rsid w:val="00455746"/>
    <w:rsid w:val="004A0904"/>
    <w:rsid w:val="00564326"/>
    <w:rsid w:val="0065059D"/>
    <w:rsid w:val="009F5847"/>
    <w:rsid w:val="00B302E6"/>
    <w:rsid w:val="00B55E8B"/>
    <w:rsid w:val="00DB7DB6"/>
    <w:rsid w:val="00F334A8"/>
    <w:rsid w:val="00F54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9F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3</Pages>
  <Words>9</Words>
  <Characters>57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WiZaRd</cp:lastModifiedBy>
  <cp:revision>2</cp:revision>
  <dcterms:created xsi:type="dcterms:W3CDTF">2020-04-03T01:09:00Z</dcterms:created>
  <dcterms:modified xsi:type="dcterms:W3CDTF">2020-04-03T03:12:00Z</dcterms:modified>
</cp:coreProperties>
</file>